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F6D30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81" name="Picture 80" descr="2007 June-July-August B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82" name="Picture 81" descr="2007 June-July-August B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3" name="Picture 82" descr="2007 June-July-August B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4" name="Picture 83" descr="2007 June-July-August B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5" name="Picture 84" descr="2007 June-July-August B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6" name="Picture 85" descr="2007 June-July-August B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87" name="Picture 86" descr="2007 June-July-August B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8" name="Picture 87" descr="2007 June-July-August B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B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2135F"/>
    <w:rsid w:val="00095C4B"/>
    <w:rsid w:val="001F6D30"/>
    <w:rsid w:val="002E63CD"/>
    <w:rsid w:val="003015E9"/>
    <w:rsid w:val="005515D7"/>
    <w:rsid w:val="00585480"/>
    <w:rsid w:val="00611B4C"/>
    <w:rsid w:val="0066316D"/>
    <w:rsid w:val="006B0FE1"/>
    <w:rsid w:val="007B0BB7"/>
    <w:rsid w:val="00817F87"/>
    <w:rsid w:val="008C0CD1"/>
    <w:rsid w:val="008E5C45"/>
    <w:rsid w:val="009C3177"/>
    <w:rsid w:val="009F6ABB"/>
    <w:rsid w:val="00A10B2B"/>
    <w:rsid w:val="00A97C54"/>
    <w:rsid w:val="00AF1435"/>
    <w:rsid w:val="00B34D57"/>
    <w:rsid w:val="00C00EBB"/>
    <w:rsid w:val="00D16D4E"/>
    <w:rsid w:val="00E30873"/>
    <w:rsid w:val="00F1244B"/>
    <w:rsid w:val="00F14CDF"/>
    <w:rsid w:val="00FF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2017-11-24T15:15:00Z</dcterms:created>
  <dcterms:modified xsi:type="dcterms:W3CDTF">2017-11-24T15:17:00Z</dcterms:modified>
</cp:coreProperties>
</file>